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192763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AA069B" w:rsidRPr="00854BDF" w:rsidRDefault="00AA069B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AA069B" w:rsidRPr="00B75F2B" w:rsidRDefault="00AA069B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AA069B" w:rsidRDefault="00AA069B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AA069B" w:rsidRPr="00B75F2B" w:rsidRDefault="00AA069B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AA069B" w:rsidRPr="00B75F2B" w:rsidRDefault="00AA069B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AA069B" w:rsidRPr="00A74C38" w:rsidRDefault="00AA069B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AA069B" w:rsidRPr="00854BDF" w:rsidRDefault="00AA069B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AA069B" w:rsidRDefault="00AA069B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AA069B" w:rsidRDefault="00AA069B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AA069B" w:rsidRDefault="00AA069B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AA069B" w:rsidRPr="00B75F2B" w:rsidRDefault="00AA069B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AA069B" w:rsidRPr="00A74C38" w:rsidRDefault="00AA069B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AA069B" w:rsidRPr="00B75F2B" w:rsidRDefault="00AA069B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AA069B" w:rsidRPr="00B75F2B" w:rsidRDefault="00AA069B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AA069B" w:rsidRPr="00854BDF" w:rsidRDefault="00AA069B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AA069B" w:rsidRPr="00B75F2B" w:rsidRDefault="00AA069B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AA069B" w:rsidRDefault="00AA069B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AA069B" w:rsidRPr="00B75F2B" w:rsidRDefault="00AA069B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AA069B" w:rsidRPr="00B75F2B" w:rsidRDefault="00AA069B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AA069B" w:rsidRPr="00A74C38" w:rsidRDefault="00AA069B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AA069B" w:rsidRPr="00854BDF" w:rsidRDefault="00AA069B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AA069B" w:rsidRDefault="00AA069B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AA069B" w:rsidRDefault="00AA069B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AA069B" w:rsidRDefault="00AA069B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AA069B" w:rsidRPr="00B75F2B" w:rsidRDefault="00AA069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AA069B" w:rsidRPr="00A74C38" w:rsidRDefault="00AA069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AA069B" w:rsidRPr="00B75F2B" w:rsidRDefault="00AA069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AA069B" w:rsidRPr="00B75F2B" w:rsidRDefault="00AA069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AA069B" w:rsidRPr="00854BDF" w:rsidRDefault="00AA069B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AA069B" w:rsidRPr="00B75F2B" w:rsidRDefault="00AA069B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Converse with </w:t>
                            </w:r>
                            <w:r w:rsidR="006F22B3">
                              <w:rPr>
                                <w:sz w:val="20"/>
                              </w:rPr>
                              <w:t>K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 w:rsidR="006F22B3">
                              <w:rPr>
                                <w:sz w:val="20"/>
                              </w:rPr>
                              <w:t>y</w:t>
                            </w:r>
                            <w:r>
                              <w:rPr>
                                <w:sz w:val="20"/>
                              </w:rPr>
                              <w:t>cee</w:t>
                            </w:r>
                            <w:r w:rsidR="006F22B3">
                              <w:rPr>
                                <w:sz w:val="20"/>
                              </w:rPr>
                              <w:t xml:space="preserve"> on layout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AA069B" w:rsidRDefault="00AA069B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AA069B" w:rsidRPr="00B75F2B" w:rsidRDefault="00AA069B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AA069B" w:rsidRPr="00B75F2B" w:rsidRDefault="00AA069B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AA069B" w:rsidRPr="00A74C38" w:rsidRDefault="00AA069B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Get caught up on my yola site and learn how to use my yola site effectively.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AA069B" w:rsidRPr="00854BDF" w:rsidRDefault="00AA069B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AA069B" w:rsidRDefault="00AA069B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AA069B" w:rsidRDefault="00AA069B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AA069B" w:rsidRDefault="00AA069B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AA069B" w:rsidRPr="00B75F2B" w:rsidRDefault="006F22B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Learned how to upload and make changes to my site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AA069B" w:rsidRPr="00A74C38" w:rsidRDefault="00AA069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AA069B" w:rsidRPr="00B75F2B" w:rsidRDefault="00AA069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created an account.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AA069B" w:rsidRPr="00B75F2B" w:rsidRDefault="006F22B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Got my finished activity 1.1.1 uploaded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AA069B" w:rsidRPr="00854BDF" w:rsidRDefault="00AA069B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AA069B" w:rsidRPr="00B75F2B" w:rsidRDefault="006F22B3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Find a house that I 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meets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the requirements for modern style.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AA069B" w:rsidRDefault="00AA069B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AA069B" w:rsidRPr="00B75F2B" w:rsidRDefault="00AA069B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AA069B" w:rsidRPr="00B75F2B" w:rsidRDefault="00AA069B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AA069B" w:rsidRPr="00A74C38" w:rsidRDefault="00AA069B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6F22B3">
                                  <w:rPr>
                                    <w:sz w:val="20"/>
                                  </w:rPr>
                                  <w:t xml:space="preserve">Make a modern style house out of fisher </w:t>
                                </w:r>
                                <w:proofErr w:type="spellStart"/>
                                <w:r w:rsidR="006F22B3">
                                  <w:rPr>
                                    <w:sz w:val="20"/>
                                  </w:rPr>
                                  <w:t>technics</w:t>
                                </w:r>
                                <w:proofErr w:type="spellEnd"/>
                                <w:r w:rsidR="006F22B3">
                                  <w:rPr>
                                    <w:sz w:val="20"/>
                                  </w:rP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AA069B" w:rsidRPr="00854BDF" w:rsidRDefault="00AA069B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AA069B" w:rsidRDefault="00AA069B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AA069B" w:rsidRDefault="00AA069B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AA069B" w:rsidRDefault="00AA069B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AA069B" w:rsidRPr="00B75F2B" w:rsidRDefault="006F22B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Gather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matterials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AA069B" w:rsidRPr="00A74C38" w:rsidRDefault="00AA069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AA069B" w:rsidRPr="00B75F2B" w:rsidRDefault="006F22B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Research modern style houses and what makes them different.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AA069B" w:rsidRPr="00B75F2B" w:rsidRDefault="006F22B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then constructed my house.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AA069B" w:rsidRPr="00854BDF" w:rsidRDefault="00AA069B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AA069B" w:rsidRPr="00B75F2B" w:rsidRDefault="006F22B3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Took apart the pedals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AA069B" w:rsidRDefault="00AA069B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AA069B" w:rsidRPr="00B75F2B" w:rsidRDefault="00AA069B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AA069B" w:rsidRPr="00B75F2B" w:rsidRDefault="00AA069B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AA069B" w:rsidRPr="00A74C38" w:rsidRDefault="00AA069B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6F22B3">
                                  <w:rPr>
                                    <w:sz w:val="20"/>
                                  </w:rPr>
                                  <w:t xml:space="preserve">Finalize house and brainstormed ideas to make the car </w:t>
                                </w:r>
                                <w:proofErr w:type="spellStart"/>
                                <w:r w:rsidR="006F22B3">
                                  <w:rPr>
                                    <w:sz w:val="20"/>
                                  </w:rPr>
                                  <w:t>accessable</w:t>
                                </w:r>
                                <w:proofErr w:type="spellEnd"/>
                                <w:r w:rsidR="006F22B3">
                                  <w:rPr>
                                    <w:sz w:val="20"/>
                                  </w:rPr>
                                  <w:t xml:space="preserve"> to both short and tall people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AA069B" w:rsidRPr="00854BDF" w:rsidRDefault="00AA069B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AA069B" w:rsidRDefault="00AA069B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AA069B" w:rsidRDefault="00AA069B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AA069B" w:rsidRDefault="00AA069B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AA069B" w:rsidRPr="00B75F2B" w:rsidRDefault="006F22B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Removed the seat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AA069B" w:rsidRPr="00A74C38" w:rsidRDefault="00AA069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AA069B" w:rsidRPr="00B75F2B" w:rsidRDefault="006F22B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Cut windows for the house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AA069B" w:rsidRPr="00B75F2B" w:rsidRDefault="006F22B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brought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up  ideas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for new seats, a lowering system for the steering wheel and a different pedal </w:t>
                                  </w:r>
                                  <w:r>
                                    <w:rPr>
                                      <w:sz w:val="20"/>
                                    </w:rPr>
                                    <w:t>setup.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2763"/>
    <w:rsid w:val="001936F3"/>
    <w:rsid w:val="001B3E81"/>
    <w:rsid w:val="00240EE8"/>
    <w:rsid w:val="00260DF3"/>
    <w:rsid w:val="002F2CF4"/>
    <w:rsid w:val="004135F1"/>
    <w:rsid w:val="00446361"/>
    <w:rsid w:val="005C75B0"/>
    <w:rsid w:val="005F79BA"/>
    <w:rsid w:val="006F22B3"/>
    <w:rsid w:val="0076674B"/>
    <w:rsid w:val="00854BDF"/>
    <w:rsid w:val="009A3EE4"/>
    <w:rsid w:val="00A03FA6"/>
    <w:rsid w:val="00A0413A"/>
    <w:rsid w:val="00A40919"/>
    <w:rsid w:val="00A74C38"/>
    <w:rsid w:val="00AA069B"/>
    <w:rsid w:val="00B3020B"/>
    <w:rsid w:val="00B65040"/>
    <w:rsid w:val="00B75F2B"/>
    <w:rsid w:val="00B86FDF"/>
    <w:rsid w:val="00CE3F29"/>
    <w:rsid w:val="00E50831"/>
    <w:rsid w:val="00EA6342"/>
    <w:rsid w:val="00F62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7E1BD-D633-4E60-81F0-F978DFB21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</Template>
  <TotalTime>11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KPETRY</cp:lastModifiedBy>
  <cp:revision>2</cp:revision>
  <dcterms:created xsi:type="dcterms:W3CDTF">2013-08-13T12:28:00Z</dcterms:created>
  <dcterms:modified xsi:type="dcterms:W3CDTF">2013-08-13T12:28:00Z</dcterms:modified>
</cp:coreProperties>
</file>